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1D" w:rsidRDefault="00924844">
      <w:r>
        <w:t xml:space="preserve">This file contains AutoText entries which don’t have additional empty </w:t>
      </w:r>
      <w:bookmarkStart w:id="0" w:name="_GoBack"/>
      <w:r>
        <w:t>paragraph</w:t>
      </w:r>
      <w:bookmarkEnd w:id="0"/>
      <w:r>
        <w:t xml:space="preserve"> at the end.</w:t>
      </w:r>
    </w:p>
    <w:sectPr w:rsidR="00762F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844"/>
    <w:rsid w:val="006E7E9E"/>
    <w:rsid w:val="00762F1D"/>
    <w:rsid w:val="00907807"/>
    <w:rsid w:val="00924844"/>
    <w:rsid w:val="009D7AAF"/>
    <w:rsid w:val="00B91AFC"/>
    <w:rsid w:val="00F9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ACA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2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paragraph"/>
        <w:style w:val="Normal"/>
        <w:category>
          <w:name w:val="General"/>
          <w:gallery w:val="autoTxt"/>
        </w:category>
        <w:behaviors>
          <w:behavior w:val="content"/>
        </w:behaviors>
        <w:guid w:val="{1D552E0E-B6FA-4FFA-ACB3-50DB0C2884FB}"/>
      </w:docPartPr>
      <w:docPartBody>
        <w:p w:rsidR="00000000" w:rsidRDefault="001A545F">
          <w:r>
            <w:t>paragraph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45F"/>
    <w:rsid w:val="001A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A545F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1A545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545F"/>
    <w:pPr>
      <w:spacing w:after="0" w:line="240" w:lineRule="auto"/>
    </w:pPr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1F728-EE5E-4E10-9ED2-88F67937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autotext-dotm.dotm</Template>
  <TotalTime>26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3</cp:revision>
  <dcterms:created xsi:type="dcterms:W3CDTF">2017-05-04T09:51:00Z</dcterms:created>
  <dcterms:modified xsi:type="dcterms:W3CDTF">2017-05-04T10:17:00Z</dcterms:modified>
</cp:coreProperties>
</file>